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033C4C" w14:textId="77777777" w:rsidR="00D25218" w:rsidRDefault="00D25218" w:rsidP="00C162E5">
      <w:pPr>
        <w:jc w:val="center"/>
      </w:pPr>
    </w:p>
    <w:p w14:paraId="7B2F649D" w14:textId="49B6CDA9" w:rsidR="009B355E" w:rsidRDefault="009B355E" w:rsidP="00A62568">
      <w:pPr>
        <w:jc w:val="center"/>
        <w:rPr>
          <w:sz w:val="40"/>
          <w:szCs w:val="40"/>
        </w:rPr>
      </w:pPr>
      <w:r w:rsidRPr="00A62568">
        <w:rPr>
          <w:sz w:val="40"/>
          <w:szCs w:val="40"/>
        </w:rPr>
        <w:t>Birthday Party Booking Form</w:t>
      </w:r>
    </w:p>
    <w:p w14:paraId="04FCB23A" w14:textId="77777777" w:rsidR="00A62568" w:rsidRPr="00A62568" w:rsidRDefault="00A62568" w:rsidP="00A62568">
      <w:pPr>
        <w:jc w:val="center"/>
        <w:rPr>
          <w:sz w:val="40"/>
          <w:szCs w:val="40"/>
        </w:rPr>
      </w:pPr>
    </w:p>
    <w:p w14:paraId="210DE2F2" w14:textId="233FE12F" w:rsidR="009B355E" w:rsidRDefault="009B355E" w:rsidP="009B355E">
      <w:pPr>
        <w:rPr>
          <w:szCs w:val="24"/>
        </w:rPr>
      </w:pPr>
      <w:r>
        <w:rPr>
          <w:szCs w:val="24"/>
        </w:rPr>
        <w:t>1</w:t>
      </w:r>
      <w:r w:rsidRPr="009B355E">
        <w:rPr>
          <w:szCs w:val="24"/>
          <w:vertAlign w:val="superscript"/>
        </w:rPr>
        <w:t>st</w:t>
      </w:r>
      <w:r>
        <w:rPr>
          <w:szCs w:val="24"/>
        </w:rPr>
        <w:t xml:space="preserve"> Choice Date_______ </w:t>
      </w:r>
      <w:r>
        <w:rPr>
          <w:szCs w:val="24"/>
        </w:rPr>
        <w:tab/>
        <w:t>2</w:t>
      </w:r>
      <w:r w:rsidRPr="009B355E">
        <w:rPr>
          <w:szCs w:val="24"/>
          <w:vertAlign w:val="superscript"/>
        </w:rPr>
        <w:t>nd</w:t>
      </w:r>
      <w:r>
        <w:rPr>
          <w:szCs w:val="24"/>
        </w:rPr>
        <w:t xml:space="preserve"> Choice Date________</w:t>
      </w:r>
      <w:r>
        <w:rPr>
          <w:szCs w:val="24"/>
        </w:rPr>
        <w:tab/>
        <w:t xml:space="preserve">   </w:t>
      </w:r>
      <w:proofErr w:type="gramStart"/>
      <w:r>
        <w:rPr>
          <w:szCs w:val="24"/>
        </w:rPr>
        <w:t>3</w:t>
      </w:r>
      <w:r w:rsidRPr="009B355E">
        <w:rPr>
          <w:szCs w:val="24"/>
          <w:vertAlign w:val="superscript"/>
        </w:rPr>
        <w:t>rd</w:t>
      </w:r>
      <w:r>
        <w:rPr>
          <w:szCs w:val="24"/>
        </w:rPr>
        <w:t xml:space="preserve">  Choice</w:t>
      </w:r>
      <w:proofErr w:type="gramEnd"/>
      <w:r>
        <w:rPr>
          <w:szCs w:val="24"/>
        </w:rPr>
        <w:t xml:space="preserve"> Date_________</w:t>
      </w:r>
      <w:bookmarkStart w:id="0" w:name="_GoBack"/>
      <w:bookmarkEnd w:id="0"/>
    </w:p>
    <w:p w14:paraId="77BFEA8E" w14:textId="77777777" w:rsidR="009B355E" w:rsidRDefault="009B355E" w:rsidP="009B355E">
      <w:pPr>
        <w:rPr>
          <w:szCs w:val="24"/>
        </w:rPr>
      </w:pPr>
    </w:p>
    <w:p w14:paraId="18965122" w14:textId="2DC11137" w:rsidR="009B355E" w:rsidRDefault="009B355E" w:rsidP="009B355E">
      <w:pPr>
        <w:rPr>
          <w:szCs w:val="24"/>
        </w:rPr>
      </w:pPr>
      <w:r>
        <w:rPr>
          <w:szCs w:val="24"/>
        </w:rPr>
        <w:t>Child’s Name_________________________________</w:t>
      </w:r>
      <w:proofErr w:type="gramStart"/>
      <w:r>
        <w:rPr>
          <w:szCs w:val="24"/>
        </w:rPr>
        <w:t>_   Boy</w:t>
      </w:r>
      <w:proofErr w:type="gramEnd"/>
      <w:r>
        <w:rPr>
          <w:szCs w:val="24"/>
        </w:rPr>
        <w:t>______ Girl________</w:t>
      </w:r>
    </w:p>
    <w:p w14:paraId="62BE2F03" w14:textId="77777777" w:rsidR="009B355E" w:rsidRDefault="009B355E" w:rsidP="009B355E">
      <w:pPr>
        <w:rPr>
          <w:szCs w:val="24"/>
        </w:rPr>
      </w:pPr>
    </w:p>
    <w:p w14:paraId="1499AB24" w14:textId="6647530D" w:rsidR="009B355E" w:rsidRDefault="009B355E" w:rsidP="009B355E">
      <w:pPr>
        <w:rPr>
          <w:szCs w:val="24"/>
        </w:rPr>
      </w:pPr>
      <w:r>
        <w:rPr>
          <w:szCs w:val="24"/>
        </w:rPr>
        <w:t>What age is your child turning</w:t>
      </w:r>
      <w:proofErr w:type="gramStart"/>
      <w:r>
        <w:rPr>
          <w:szCs w:val="24"/>
        </w:rPr>
        <w:t>?_</w:t>
      </w:r>
      <w:proofErr w:type="gramEnd"/>
      <w:r>
        <w:rPr>
          <w:szCs w:val="24"/>
        </w:rPr>
        <w:t>___________</w:t>
      </w:r>
    </w:p>
    <w:p w14:paraId="351E8399" w14:textId="77777777" w:rsidR="009B355E" w:rsidRDefault="009B355E" w:rsidP="009B355E">
      <w:pPr>
        <w:rPr>
          <w:szCs w:val="24"/>
        </w:rPr>
      </w:pPr>
    </w:p>
    <w:p w14:paraId="6EAB4192" w14:textId="23D769C0" w:rsidR="009B355E" w:rsidRDefault="009B355E" w:rsidP="009B355E">
      <w:pPr>
        <w:rPr>
          <w:szCs w:val="24"/>
        </w:rPr>
      </w:pPr>
      <w:r>
        <w:rPr>
          <w:szCs w:val="24"/>
        </w:rPr>
        <w:t>Mom’s Name_____________________</w:t>
      </w:r>
      <w:r>
        <w:rPr>
          <w:szCs w:val="24"/>
        </w:rPr>
        <w:tab/>
        <w:t>Dad’s Name_______________________</w:t>
      </w:r>
    </w:p>
    <w:p w14:paraId="1A009DDB" w14:textId="77777777" w:rsidR="009B355E" w:rsidRDefault="009B355E" w:rsidP="009B355E">
      <w:pPr>
        <w:rPr>
          <w:szCs w:val="24"/>
        </w:rPr>
      </w:pPr>
    </w:p>
    <w:p w14:paraId="24B48964" w14:textId="651E11B8" w:rsidR="009B355E" w:rsidRDefault="009B355E" w:rsidP="009B355E">
      <w:pPr>
        <w:rPr>
          <w:szCs w:val="24"/>
        </w:rPr>
      </w:pPr>
      <w:r>
        <w:rPr>
          <w:szCs w:val="24"/>
        </w:rPr>
        <w:t>Address___________________ City/State/Zip_____________________________</w:t>
      </w:r>
    </w:p>
    <w:p w14:paraId="3D0788F6" w14:textId="77777777" w:rsidR="009B355E" w:rsidRDefault="009B355E" w:rsidP="009B355E">
      <w:pPr>
        <w:rPr>
          <w:szCs w:val="24"/>
        </w:rPr>
      </w:pPr>
    </w:p>
    <w:p w14:paraId="4D9A9D34" w14:textId="53C8F3E1" w:rsidR="009B355E" w:rsidRDefault="009B355E" w:rsidP="009B355E">
      <w:pPr>
        <w:rPr>
          <w:szCs w:val="24"/>
        </w:rPr>
      </w:pPr>
      <w:r>
        <w:rPr>
          <w:szCs w:val="24"/>
        </w:rPr>
        <w:t>Mom’s Cell #______________ Dad’s Cell #_____________ Home #_____________</w:t>
      </w:r>
    </w:p>
    <w:p w14:paraId="5F40DB7F" w14:textId="77777777" w:rsidR="009B355E" w:rsidRDefault="009B355E" w:rsidP="009B355E">
      <w:pPr>
        <w:rPr>
          <w:szCs w:val="24"/>
        </w:rPr>
      </w:pPr>
    </w:p>
    <w:p w14:paraId="56319265" w14:textId="3A19367B" w:rsidR="009B355E" w:rsidRDefault="009B355E" w:rsidP="009B355E">
      <w:pPr>
        <w:rPr>
          <w:szCs w:val="24"/>
        </w:rPr>
      </w:pPr>
      <w:r>
        <w:rPr>
          <w:szCs w:val="24"/>
        </w:rPr>
        <w:t>Mom’s Work #__________________</w:t>
      </w:r>
      <w:r>
        <w:rPr>
          <w:szCs w:val="24"/>
        </w:rPr>
        <w:tab/>
        <w:t>Dad’s Work #________________________</w:t>
      </w:r>
    </w:p>
    <w:p w14:paraId="7A2ADB9D" w14:textId="77777777" w:rsidR="009B355E" w:rsidRDefault="009B355E" w:rsidP="009B355E">
      <w:pPr>
        <w:rPr>
          <w:szCs w:val="24"/>
        </w:rPr>
      </w:pPr>
    </w:p>
    <w:p w14:paraId="58832ADA" w14:textId="649EC5DA" w:rsidR="009B355E" w:rsidRDefault="009B355E" w:rsidP="009B355E">
      <w:pPr>
        <w:rPr>
          <w:szCs w:val="24"/>
        </w:rPr>
      </w:pPr>
      <w:r>
        <w:rPr>
          <w:szCs w:val="24"/>
        </w:rPr>
        <w:t>Mom’s E-mail_________________________</w:t>
      </w:r>
      <w:r>
        <w:rPr>
          <w:szCs w:val="24"/>
        </w:rPr>
        <w:tab/>
        <w:t>Dad’s E-mail___________________</w:t>
      </w:r>
    </w:p>
    <w:p w14:paraId="744BD0F1" w14:textId="77777777" w:rsidR="009B355E" w:rsidRDefault="009B355E" w:rsidP="009B355E">
      <w:pPr>
        <w:rPr>
          <w:szCs w:val="24"/>
        </w:rPr>
      </w:pPr>
    </w:p>
    <w:p w14:paraId="1B9B999A" w14:textId="7A5EF18F" w:rsidR="009B355E" w:rsidRDefault="009B355E" w:rsidP="009B355E">
      <w:pPr>
        <w:rPr>
          <w:szCs w:val="24"/>
        </w:rPr>
      </w:pPr>
      <w:r>
        <w:rPr>
          <w:szCs w:val="24"/>
        </w:rPr>
        <w:t>Estimated # of kids______________</w:t>
      </w:r>
      <w:r>
        <w:rPr>
          <w:szCs w:val="24"/>
        </w:rPr>
        <w:tab/>
        <w:t>Estimated # of adults__________________</w:t>
      </w:r>
    </w:p>
    <w:p w14:paraId="3B6059B9" w14:textId="77777777" w:rsidR="009B355E" w:rsidRDefault="009B355E" w:rsidP="009B355E">
      <w:pPr>
        <w:rPr>
          <w:szCs w:val="24"/>
        </w:rPr>
      </w:pPr>
    </w:p>
    <w:p w14:paraId="2765F59C" w14:textId="6FC99C66" w:rsidR="009B355E" w:rsidRDefault="009B355E" w:rsidP="009B355E">
      <w:pPr>
        <w:rPr>
          <w:szCs w:val="24"/>
          <w:u w:val="single"/>
        </w:rPr>
      </w:pPr>
      <w:r>
        <w:rPr>
          <w:szCs w:val="24"/>
        </w:rPr>
        <w:t xml:space="preserve">We have viewed the FAQ on birthday parties on the LDVFD Website </w:t>
      </w:r>
      <w:r>
        <w:rPr>
          <w:szCs w:val="24"/>
          <w:u w:val="single"/>
        </w:rPr>
        <w:t>Yes     No</w:t>
      </w:r>
    </w:p>
    <w:p w14:paraId="0BD11970" w14:textId="77777777" w:rsidR="009B355E" w:rsidRDefault="009B355E" w:rsidP="009B355E">
      <w:pPr>
        <w:rPr>
          <w:szCs w:val="24"/>
          <w:u w:val="single"/>
        </w:rPr>
      </w:pPr>
    </w:p>
    <w:p w14:paraId="2481F688" w14:textId="0ADADFD7" w:rsidR="009B355E" w:rsidRDefault="009B355E" w:rsidP="009B355E">
      <w:pPr>
        <w:rPr>
          <w:szCs w:val="24"/>
        </w:rPr>
      </w:pPr>
      <w:r>
        <w:rPr>
          <w:szCs w:val="24"/>
        </w:rPr>
        <w:t>How did you learn about our birthday parties</w:t>
      </w:r>
      <w:proofErr w:type="gramStart"/>
      <w:r>
        <w:rPr>
          <w:szCs w:val="24"/>
        </w:rPr>
        <w:t>?_</w:t>
      </w:r>
      <w:proofErr w:type="gramEnd"/>
      <w:r>
        <w:rPr>
          <w:szCs w:val="24"/>
        </w:rPr>
        <w:t>_______________________________</w:t>
      </w:r>
    </w:p>
    <w:p w14:paraId="28DB9474" w14:textId="77777777" w:rsidR="009B355E" w:rsidRDefault="009B355E" w:rsidP="009B355E">
      <w:pPr>
        <w:rPr>
          <w:szCs w:val="24"/>
        </w:rPr>
      </w:pPr>
    </w:p>
    <w:p w14:paraId="09C9E957" w14:textId="5D6EEC84" w:rsidR="009B355E" w:rsidRDefault="009B355E" w:rsidP="009B355E">
      <w:pPr>
        <w:rPr>
          <w:szCs w:val="24"/>
        </w:rPr>
      </w:pPr>
      <w:r>
        <w:rPr>
          <w:szCs w:val="24"/>
        </w:rPr>
        <w:t>Are you interested in pizza vendor contact info</w:t>
      </w:r>
      <w:proofErr w:type="gramStart"/>
      <w:r>
        <w:rPr>
          <w:szCs w:val="24"/>
        </w:rPr>
        <w:t>?_</w:t>
      </w:r>
      <w:proofErr w:type="gramEnd"/>
      <w:r>
        <w:rPr>
          <w:szCs w:val="24"/>
        </w:rPr>
        <w:t>______________________________</w:t>
      </w:r>
    </w:p>
    <w:p w14:paraId="220964DB" w14:textId="77777777" w:rsidR="009B355E" w:rsidRDefault="009B355E" w:rsidP="009B355E">
      <w:pPr>
        <w:rPr>
          <w:szCs w:val="24"/>
        </w:rPr>
      </w:pPr>
    </w:p>
    <w:p w14:paraId="4C028308" w14:textId="29CDC51E" w:rsidR="009B355E" w:rsidRDefault="009B355E" w:rsidP="009B355E">
      <w:pPr>
        <w:rPr>
          <w:szCs w:val="24"/>
        </w:rPr>
      </w:pPr>
      <w:r>
        <w:rPr>
          <w:szCs w:val="24"/>
        </w:rPr>
        <w:t>Is there anything we should know about your child</w:t>
      </w:r>
      <w:proofErr w:type="gramStart"/>
      <w:r>
        <w:rPr>
          <w:szCs w:val="24"/>
        </w:rPr>
        <w:t>?_</w:t>
      </w:r>
      <w:proofErr w:type="gramEnd"/>
      <w:r>
        <w:rPr>
          <w:szCs w:val="24"/>
        </w:rPr>
        <w:t>____________________________</w:t>
      </w:r>
    </w:p>
    <w:p w14:paraId="4AAA68D6" w14:textId="77777777" w:rsidR="009B355E" w:rsidRDefault="009B355E" w:rsidP="009B355E">
      <w:pPr>
        <w:rPr>
          <w:szCs w:val="24"/>
        </w:rPr>
      </w:pPr>
    </w:p>
    <w:p w14:paraId="22532584" w14:textId="36D53F64" w:rsidR="009B355E" w:rsidRDefault="009B355E" w:rsidP="009B355E">
      <w:pPr>
        <w:rPr>
          <w:szCs w:val="24"/>
        </w:rPr>
      </w:pPr>
      <w:r>
        <w:rPr>
          <w:szCs w:val="24"/>
        </w:rPr>
        <w:t>______________________________________________________________________</w:t>
      </w:r>
    </w:p>
    <w:p w14:paraId="45DD84C2" w14:textId="77777777" w:rsidR="009B355E" w:rsidRDefault="009B355E" w:rsidP="009B355E">
      <w:pPr>
        <w:rPr>
          <w:szCs w:val="24"/>
        </w:rPr>
      </w:pPr>
    </w:p>
    <w:p w14:paraId="75349620" w14:textId="77777777" w:rsidR="00A62568" w:rsidRDefault="009B355E" w:rsidP="009B355E">
      <w:pPr>
        <w:rPr>
          <w:szCs w:val="24"/>
        </w:rPr>
      </w:pPr>
      <w:r>
        <w:rPr>
          <w:szCs w:val="24"/>
        </w:rPr>
        <w:t>Please fill this form out and save to your computer.</w:t>
      </w:r>
      <w:r w:rsidR="00A62568">
        <w:rPr>
          <w:szCs w:val="24"/>
        </w:rPr>
        <w:t xml:space="preserve"> Attach the form to </w:t>
      </w:r>
      <w:proofErr w:type="gramStart"/>
      <w:r w:rsidR="00A62568">
        <w:rPr>
          <w:szCs w:val="24"/>
        </w:rPr>
        <w:t>an e</w:t>
      </w:r>
      <w:proofErr w:type="gramEnd"/>
      <w:r w:rsidR="00A62568">
        <w:rPr>
          <w:szCs w:val="24"/>
        </w:rPr>
        <w:t xml:space="preserve">-mail to </w:t>
      </w:r>
    </w:p>
    <w:p w14:paraId="586574D5" w14:textId="77777777" w:rsidR="00A62568" w:rsidRDefault="00A62568" w:rsidP="009B355E">
      <w:pPr>
        <w:rPr>
          <w:szCs w:val="24"/>
        </w:rPr>
      </w:pPr>
    </w:p>
    <w:p w14:paraId="5E3AE615" w14:textId="613F0ACE" w:rsidR="009B355E" w:rsidRDefault="008D04C7" w:rsidP="009B355E">
      <w:pPr>
        <w:rPr>
          <w:szCs w:val="24"/>
        </w:rPr>
      </w:pPr>
      <w:hyperlink r:id="rId8" w:history="1">
        <w:r w:rsidRPr="00F7419A">
          <w:rPr>
            <w:rStyle w:val="Hyperlink"/>
          </w:rPr>
          <w:t>birthdayparties@ldvfd.org</w:t>
        </w:r>
      </w:hyperlink>
    </w:p>
    <w:p w14:paraId="473FF49B" w14:textId="77777777" w:rsidR="00A62568" w:rsidRDefault="00A62568" w:rsidP="009B355E">
      <w:pPr>
        <w:rPr>
          <w:szCs w:val="24"/>
        </w:rPr>
      </w:pPr>
    </w:p>
    <w:p w14:paraId="3B9F20E6" w14:textId="4C2F7A9D" w:rsidR="00A62568" w:rsidRPr="009B355E" w:rsidRDefault="00A62568" w:rsidP="009B355E">
      <w:pPr>
        <w:rPr>
          <w:szCs w:val="24"/>
        </w:rPr>
      </w:pPr>
      <w:r>
        <w:rPr>
          <w:szCs w:val="24"/>
        </w:rPr>
        <w:t xml:space="preserve">Thank you for contacting LDVFD, and we are looking forward to working with you either now or in the future for all your </w:t>
      </w:r>
      <w:proofErr w:type="gramStart"/>
      <w:r>
        <w:rPr>
          <w:szCs w:val="24"/>
        </w:rPr>
        <w:t>child(</w:t>
      </w:r>
      <w:proofErr w:type="spellStart"/>
      <w:proofErr w:type="gramEnd"/>
      <w:r>
        <w:rPr>
          <w:szCs w:val="24"/>
        </w:rPr>
        <w:t>ren</w:t>
      </w:r>
      <w:proofErr w:type="spellEnd"/>
      <w:r>
        <w:rPr>
          <w:szCs w:val="24"/>
        </w:rPr>
        <w:t>)’s birthday needs.</w:t>
      </w:r>
    </w:p>
    <w:sectPr w:rsidR="00A62568" w:rsidRPr="009B355E" w:rsidSect="001772FA">
      <w:headerReference w:type="first" r:id="rId9"/>
      <w:footerReference w:type="first" r:id="rId10"/>
      <w:type w:val="continuous"/>
      <w:pgSz w:w="12240" w:h="15840"/>
      <w:pgMar w:top="1890" w:right="1440" w:bottom="1710" w:left="1440" w:header="806" w:footer="7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06B429" w14:textId="77777777" w:rsidR="009B355E" w:rsidRDefault="009B355E">
      <w:r>
        <w:separator/>
      </w:r>
    </w:p>
  </w:endnote>
  <w:endnote w:type="continuationSeparator" w:id="0">
    <w:p w14:paraId="22C0AA7B" w14:textId="77777777" w:rsidR="009B355E" w:rsidRDefault="009B3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39EF3" w14:textId="77777777" w:rsidR="009B355E" w:rsidRDefault="009B355E">
    <w:pPr>
      <w:tabs>
        <w:tab w:val="center" w:pos="4680"/>
      </w:tabs>
      <w:spacing w:line="178" w:lineRule="auto"/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B560D26" wp14:editId="3F434FBC">
              <wp:simplePos x="0" y="0"/>
              <wp:positionH relativeFrom="margin">
                <wp:posOffset>36830</wp:posOffset>
              </wp:positionH>
              <wp:positionV relativeFrom="paragraph">
                <wp:posOffset>27305</wp:posOffset>
              </wp:positionV>
              <wp:extent cx="5943600" cy="0"/>
              <wp:effectExtent l="11430" t="14605" r="26670" b="2349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.9pt,2.15pt" to="470.9pt,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" o:allowincell="f">
              <w10:wrap anchorx="margin"/>
            </v:line>
          </w:pict>
        </mc:Fallback>
      </mc:AlternateContent>
    </w:r>
  </w:p>
  <w:p w14:paraId="76259030" w14:textId="77777777" w:rsidR="009B355E" w:rsidRDefault="009B355E">
    <w:pPr>
      <w:tabs>
        <w:tab w:val="center" w:pos="4680"/>
      </w:tabs>
      <w:spacing w:line="178" w:lineRule="auto"/>
      <w:jc w:val="center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 xml:space="preserve">21400 </w:t>
    </w:r>
    <w:proofErr w:type="spellStart"/>
    <w:r>
      <w:rPr>
        <w:rFonts w:ascii="Times New Roman" w:hAnsi="Times New Roman"/>
        <w:sz w:val="20"/>
      </w:rPr>
      <w:t>Laytonsville</w:t>
    </w:r>
    <w:proofErr w:type="spellEnd"/>
    <w:r>
      <w:rPr>
        <w:rFonts w:ascii="Times New Roman" w:hAnsi="Times New Roman"/>
        <w:sz w:val="20"/>
      </w:rPr>
      <w:t xml:space="preserve"> Road, </w:t>
    </w:r>
    <w:proofErr w:type="spellStart"/>
    <w:r>
      <w:rPr>
        <w:rFonts w:ascii="Times New Roman" w:hAnsi="Times New Roman"/>
        <w:sz w:val="20"/>
      </w:rPr>
      <w:t>Laytonsville</w:t>
    </w:r>
    <w:proofErr w:type="spellEnd"/>
    <w:r>
      <w:rPr>
        <w:rFonts w:ascii="Times New Roman" w:hAnsi="Times New Roman"/>
        <w:sz w:val="20"/>
      </w:rPr>
      <w:t>, MD 20882 301/948-0794 FAX 301/948-9337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3C5241" w14:textId="77777777" w:rsidR="009B355E" w:rsidRDefault="009B355E">
      <w:r>
        <w:separator/>
      </w:r>
    </w:p>
  </w:footnote>
  <w:footnote w:type="continuationSeparator" w:id="0">
    <w:p w14:paraId="1981F76D" w14:textId="77777777" w:rsidR="009B355E" w:rsidRDefault="009B35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827E7" w14:textId="77777777" w:rsidR="009B355E" w:rsidRDefault="009B355E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0" allowOverlap="1" wp14:anchorId="3B669808" wp14:editId="14832BDA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943600" cy="1324610"/>
              <wp:effectExtent l="0" t="0" r="12065" b="2159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324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56AC7A" w14:textId="36BF66A8" w:rsidR="009B355E" w:rsidRDefault="009B355E">
                          <w:pPr>
                            <w:pBdr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pBdr>
                            <w:jc w:val="center"/>
                          </w:pPr>
                          <w:r>
                            <w:object w:dxaOrig="7192" w:dyaOrig="1424" w14:anchorId="0AFA3F05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71pt;height:89pt" o:ole="" fillcolor="window">
                                <v:imagedata r:id="rId1" o:title="" croptop="-663f" cropbottom="-663f" cropleft="-1988f" cropright="-1988f" gain="2.5" blacklevel="-3932f"/>
                              </v:shape>
                              <o:OLEObject Type="Embed" ProgID="Word.Picture.8" ShapeID="_x0000_i1026" DrawAspect="Content" ObjectID="_1355560781" r:id="rId2"/>
                            </w:objec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left:0;text-align:left;margin-left:0;margin-top:0;width:468pt;height:104.3pt;z-index:-2516582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" o:allowincell="f" filled="f" stroked="f" strokeweight="0">
              <v:textbox style="mso-fit-shape-to-text:t" inset="0,0,0,0">
                <w:txbxContent>
                  <w:p w14:paraId="1456AC7A" w14:textId="36BF66A8" w:rsidR="009B355E" w:rsidRDefault="009B355E">
                    <w:pPr>
                      <w:p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pBdr>
                      <w:jc w:val="center"/>
                    </w:pPr>
                    <w:r>
                      <w:object w:dxaOrig="7192" w:dyaOrig="1424" w14:anchorId="0AFA3F05">
                        <v:shape id="_x0000_i1026" type="#_x0000_t75" style="width:471pt;height:89pt" o:ole="" fillcolor="window">
                          <v:imagedata r:id="rId3" o:title="" croptop="-663f" cropbottom="-663f" cropleft="-1988f" cropright="-1988f" gain="2.5" blacklevel="-3932f"/>
                        </v:shape>
                        <o:OLEObject Type="Embed" ProgID="Word.Picture.8" ShapeID="_x0000_i1026" DrawAspect="Content" ObjectID="_1288860497" r:id="rId4"/>
                      </w:object>
                    </w:r>
                  </w:p>
                </w:txbxContent>
              </v:textbox>
              <w10:wrap anchorx="margin"/>
              <w10:anchorlock/>
            </v:rect>
          </w:pict>
        </mc:Fallback>
      </mc:AlternateContent>
    </w:r>
  </w:p>
  <w:p w14:paraId="295FD0C4" w14:textId="77777777" w:rsidR="009B355E" w:rsidRDefault="009B355E"/>
  <w:p w14:paraId="5BD8AED1" w14:textId="77777777" w:rsidR="009B355E" w:rsidRDefault="009B355E">
    <w:pPr>
      <w:pStyle w:val="Header"/>
      <w:tabs>
        <w:tab w:val="clear" w:pos="4320"/>
        <w:tab w:val="clear" w:pos="8640"/>
      </w:tabs>
    </w:pPr>
  </w:p>
  <w:p w14:paraId="22B769EF" w14:textId="77777777" w:rsidR="009B355E" w:rsidRDefault="009B355E"/>
  <w:p w14:paraId="7167BFC7" w14:textId="77777777" w:rsidR="009B355E" w:rsidRDefault="009B355E"/>
  <w:p w14:paraId="343519D9" w14:textId="77777777" w:rsidR="009B355E" w:rsidRDefault="009B355E">
    <w:pPr>
      <w:rPr>
        <w:rFonts w:ascii="Times New Roman" w:hAnsi="Times New Roman"/>
        <w:sz w:val="20"/>
      </w:rPr>
    </w:pPr>
  </w:p>
  <w:p w14:paraId="143CB832" w14:textId="59CE18C4" w:rsidR="009B355E" w:rsidRPr="009B355E" w:rsidRDefault="009B355E" w:rsidP="009B355E">
    <w:pPr>
      <w:jc w:val="center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LAYTONSVILLE DISTRICT VOLUNTEER FIRE DEPARTMENT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0063D"/>
    <w:multiLevelType w:val="hybridMultilevel"/>
    <w:tmpl w:val="E87466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7535084"/>
    <w:multiLevelType w:val="hybridMultilevel"/>
    <w:tmpl w:val="35C4F02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EFC"/>
    <w:rsid w:val="000453F7"/>
    <w:rsid w:val="00065A44"/>
    <w:rsid w:val="00071D07"/>
    <w:rsid w:val="000C586E"/>
    <w:rsid w:val="000C77F4"/>
    <w:rsid w:val="001064EE"/>
    <w:rsid w:val="00107137"/>
    <w:rsid w:val="001772FA"/>
    <w:rsid w:val="00191F7C"/>
    <w:rsid w:val="00215D67"/>
    <w:rsid w:val="00331A30"/>
    <w:rsid w:val="00337625"/>
    <w:rsid w:val="00366028"/>
    <w:rsid w:val="00424E62"/>
    <w:rsid w:val="00442DD1"/>
    <w:rsid w:val="00475749"/>
    <w:rsid w:val="004B652D"/>
    <w:rsid w:val="004F5D9D"/>
    <w:rsid w:val="0052208E"/>
    <w:rsid w:val="0054174A"/>
    <w:rsid w:val="00654C5F"/>
    <w:rsid w:val="006958EA"/>
    <w:rsid w:val="006A6E0D"/>
    <w:rsid w:val="006F70B8"/>
    <w:rsid w:val="007423DA"/>
    <w:rsid w:val="0083231E"/>
    <w:rsid w:val="008426B8"/>
    <w:rsid w:val="0087773F"/>
    <w:rsid w:val="008D04C7"/>
    <w:rsid w:val="00914273"/>
    <w:rsid w:val="00946F0C"/>
    <w:rsid w:val="009B355E"/>
    <w:rsid w:val="009B761B"/>
    <w:rsid w:val="00A45FFA"/>
    <w:rsid w:val="00A62568"/>
    <w:rsid w:val="00A80D16"/>
    <w:rsid w:val="00A80D5A"/>
    <w:rsid w:val="00AB6BB1"/>
    <w:rsid w:val="00AF48CD"/>
    <w:rsid w:val="00B80092"/>
    <w:rsid w:val="00B82ED6"/>
    <w:rsid w:val="00B9647D"/>
    <w:rsid w:val="00BC3E94"/>
    <w:rsid w:val="00BE3ED9"/>
    <w:rsid w:val="00C038CC"/>
    <w:rsid w:val="00C162E5"/>
    <w:rsid w:val="00C44A39"/>
    <w:rsid w:val="00C60B20"/>
    <w:rsid w:val="00CA0EFC"/>
    <w:rsid w:val="00CD773A"/>
    <w:rsid w:val="00D25218"/>
    <w:rsid w:val="00DE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5"/>
    <o:shapelayout v:ext="edit">
      <o:idmap v:ext="edit" data="1"/>
    </o:shapelayout>
  </w:shapeDefaults>
  <w:decimalSymbol w:val="."/>
  <w:listSeparator w:val=","/>
  <w14:docId w14:val="4EE2E3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D16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1772FA"/>
    <w:pPr>
      <w:keepNext/>
      <w:tabs>
        <w:tab w:val="center" w:pos="810"/>
        <w:tab w:val="center" w:pos="9810"/>
      </w:tabs>
      <w:outlineLvl w:val="0"/>
    </w:pPr>
    <w:rPr>
      <w:i/>
    </w:rPr>
  </w:style>
  <w:style w:type="paragraph" w:styleId="Heading2">
    <w:name w:val="heading 2"/>
    <w:basedOn w:val="Normal"/>
    <w:next w:val="Normal"/>
    <w:qFormat/>
    <w:rsid w:val="001772FA"/>
    <w:pPr>
      <w:keepNext/>
      <w:keepLines/>
      <w:tabs>
        <w:tab w:val="left" w:pos="-1152"/>
        <w:tab w:val="left" w:pos="720"/>
        <w:tab w:val="center" w:pos="4680"/>
        <w:tab w:val="right" w:pos="9360"/>
      </w:tabs>
      <w:outlineLvl w:val="1"/>
    </w:pPr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72F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772FA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1772FA"/>
    <w:pPr>
      <w:keepLines/>
      <w:tabs>
        <w:tab w:val="left" w:pos="-1152"/>
      </w:tabs>
      <w:ind w:firstLine="720"/>
    </w:pPr>
    <w:rPr>
      <w:color w:val="000000"/>
      <w:sz w:val="22"/>
    </w:rPr>
  </w:style>
  <w:style w:type="paragraph" w:styleId="NormalWeb">
    <w:name w:val="Normal (Web)"/>
    <w:basedOn w:val="Normal"/>
    <w:rsid w:val="00C60B20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character" w:styleId="Strong">
    <w:name w:val="Strong"/>
    <w:basedOn w:val="DefaultParagraphFont"/>
    <w:uiPriority w:val="22"/>
    <w:qFormat/>
    <w:rsid w:val="00654C5F"/>
    <w:rPr>
      <w:b/>
      <w:bCs/>
    </w:rPr>
  </w:style>
  <w:style w:type="paragraph" w:styleId="ListParagraph">
    <w:name w:val="List Paragraph"/>
    <w:basedOn w:val="Normal"/>
    <w:uiPriority w:val="34"/>
    <w:qFormat/>
    <w:rsid w:val="00DE73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5D6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D6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625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D16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1772FA"/>
    <w:pPr>
      <w:keepNext/>
      <w:tabs>
        <w:tab w:val="center" w:pos="810"/>
        <w:tab w:val="center" w:pos="9810"/>
      </w:tabs>
      <w:outlineLvl w:val="0"/>
    </w:pPr>
    <w:rPr>
      <w:i/>
    </w:rPr>
  </w:style>
  <w:style w:type="paragraph" w:styleId="Heading2">
    <w:name w:val="heading 2"/>
    <w:basedOn w:val="Normal"/>
    <w:next w:val="Normal"/>
    <w:qFormat/>
    <w:rsid w:val="001772FA"/>
    <w:pPr>
      <w:keepNext/>
      <w:keepLines/>
      <w:tabs>
        <w:tab w:val="left" w:pos="-1152"/>
        <w:tab w:val="left" w:pos="720"/>
        <w:tab w:val="center" w:pos="4680"/>
        <w:tab w:val="right" w:pos="9360"/>
      </w:tabs>
      <w:outlineLvl w:val="1"/>
    </w:pPr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72F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772FA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1772FA"/>
    <w:pPr>
      <w:keepLines/>
      <w:tabs>
        <w:tab w:val="left" w:pos="-1152"/>
      </w:tabs>
      <w:ind w:firstLine="720"/>
    </w:pPr>
    <w:rPr>
      <w:color w:val="000000"/>
      <w:sz w:val="22"/>
    </w:rPr>
  </w:style>
  <w:style w:type="paragraph" w:styleId="NormalWeb">
    <w:name w:val="Normal (Web)"/>
    <w:basedOn w:val="Normal"/>
    <w:rsid w:val="00C60B20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character" w:styleId="Strong">
    <w:name w:val="Strong"/>
    <w:basedOn w:val="DefaultParagraphFont"/>
    <w:uiPriority w:val="22"/>
    <w:qFormat/>
    <w:rsid w:val="00654C5F"/>
    <w:rPr>
      <w:b/>
      <w:bCs/>
    </w:rPr>
  </w:style>
  <w:style w:type="paragraph" w:styleId="ListParagraph">
    <w:name w:val="List Paragraph"/>
    <w:basedOn w:val="Normal"/>
    <w:uiPriority w:val="34"/>
    <w:qFormat/>
    <w:rsid w:val="00DE73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5D6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D6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625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7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5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9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9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birthdayparties@ldvfd.org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4" Type="http://schemas.openxmlformats.org/officeDocument/2006/relationships/oleObject" Target="embeddings/oleObject2.bin"/><Relationship Id="rId1" Type="http://schemas.openxmlformats.org/officeDocument/2006/relationships/image" Target="media/image1.wmf"/><Relationship Id="rId2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Montgomery%20County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\Program Files\Microsoft Office\Templates\Letters &amp; Faxes\Montgomery County Letterhead.dot</Template>
  <TotalTime>0</TotalTime>
  <Pages>1</Pages>
  <Words>202</Words>
  <Characters>1153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 E M O R A N D U M</vt:lpstr>
    </vt:vector>
  </TitlesOfParts>
  <Company>Department Fire/Rescue</Company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E M O R A N D U M</dc:title>
  <dc:creator>Lipp, Troy</dc:creator>
  <cp:lastModifiedBy>Mike Russ</cp:lastModifiedBy>
  <cp:revision>2</cp:revision>
  <cp:lastPrinted>2004-06-04T13:21:00Z</cp:lastPrinted>
  <dcterms:created xsi:type="dcterms:W3CDTF">2015-01-02T16:53:00Z</dcterms:created>
  <dcterms:modified xsi:type="dcterms:W3CDTF">2015-01-02T16:53:00Z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-1107106229</vt:i4>
  </property>
  <property fmtid="{D5CDD505-2E9C-101B-9397-08002B2CF9AE}" pid="3" name="_EmailSubject">
    <vt:lpwstr>PEN - Richard Hunter (Retired Chevy Chase Firefighter) Death</vt:lpwstr>
  </property>
  <property fmtid="{D5CDD505-2E9C-101B-9397-08002B2CF9AE}" pid="4" name="_AuthorEmail">
    <vt:lpwstr>James.Resnick@montgomerycountymd.gov</vt:lpwstr>
  </property>
  <property fmtid="{D5CDD505-2E9C-101B-9397-08002B2CF9AE}" pid="5" name="_AuthorEmailDisplayName">
    <vt:lpwstr>Resnick, James</vt:lpwstr>
  </property>
  <property fmtid="{D5CDD505-2E9C-101B-9397-08002B2CF9AE}" pid="6" name="_PreviousAdHocReviewCycleID">
    <vt:i4>-1149847293</vt:i4>
  </property>
  <property fmtid="{D5CDD505-2E9C-101B-9397-08002B2CF9AE}" pid="7" name="_ReviewingToolsShownOnce">
    <vt:lpwstr/>
  </property>
</Properties>
</file>